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E7202" w14:textId="32D466B7" w:rsidR="00B2735C" w:rsidRDefault="00B2735C">
      <w:pPr>
        <w:pStyle w:val="Standard"/>
        <w:spacing w:line="240" w:lineRule="atLeast"/>
        <w:jc w:val="both"/>
        <w:rPr>
          <w:rFonts w:ascii="Roboto" w:hAnsi="Roboto" w:cs="Times New Roman"/>
          <w:sz w:val="20"/>
          <w:szCs w:val="20"/>
          <w:lang w:eastAsia="es-ES_tradnl"/>
        </w:rPr>
      </w:pPr>
    </w:p>
    <w:p w14:paraId="2F0373AF" w14:textId="1B683E87" w:rsidR="00E07626" w:rsidRPr="00700334" w:rsidRDefault="00E07626" w:rsidP="00E07626">
      <w:pPr>
        <w:pStyle w:val="Xttolcentrat"/>
        <w:suppressAutoHyphens/>
        <w:ind w:left="-142"/>
        <w:rPr>
          <w:b/>
          <w:smallCaps w:val="0"/>
          <w:sz w:val="20"/>
        </w:rPr>
      </w:pPr>
      <w:r w:rsidRPr="00700334">
        <w:rPr>
          <w:b/>
          <w:smallCaps w:val="0"/>
          <w:sz w:val="20"/>
        </w:rPr>
        <w:t>SOL·LICITUD DE PUBLICACIÓ EN EL DOGV</w:t>
      </w:r>
    </w:p>
    <w:tbl>
      <w:tblPr>
        <w:tblpPr w:leftFromText="141" w:rightFromText="141" w:vertAnchor="text" w:horzAnchor="margin" w:tblpY="387"/>
        <w:tblW w:w="79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2268"/>
        <w:gridCol w:w="992"/>
        <w:gridCol w:w="4309"/>
      </w:tblGrid>
      <w:tr w:rsidR="00E07626" w:rsidRPr="00700334" w14:paraId="6072207B" w14:textId="77777777" w:rsidTr="00E07626">
        <w:trPr>
          <w:cantSplit/>
          <w:trHeight w:val="240"/>
        </w:trPr>
        <w:tc>
          <w:tcPr>
            <w:tcW w:w="7923" w:type="dxa"/>
            <w:gridSpan w:val="4"/>
            <w:tcMar>
              <w:top w:w="57" w:type="dxa"/>
              <w:bottom w:w="57" w:type="dxa"/>
            </w:tcMar>
          </w:tcPr>
          <w:p w14:paraId="68996986" w14:textId="77777777" w:rsidR="00E07626" w:rsidRPr="00700334" w:rsidRDefault="00E07626" w:rsidP="00E07626">
            <w:pPr>
              <w:pStyle w:val="Xttolesq"/>
              <w:suppressAutoHyphens/>
              <w:spacing w:before="0"/>
              <w:jc w:val="left"/>
              <w:rPr>
                <w:b w:val="0"/>
                <w:bCs/>
                <w:smallCaps/>
                <w:noProof/>
                <w:sz w:val="20"/>
              </w:rPr>
            </w:pPr>
            <w:r w:rsidRPr="00700334">
              <w:rPr>
                <w:smallCaps/>
                <w:sz w:val="20"/>
              </w:rPr>
              <w:t xml:space="preserve">DE: </w:t>
            </w:r>
          </w:p>
        </w:tc>
      </w:tr>
      <w:tr w:rsidR="00E07626" w:rsidRPr="00700334" w14:paraId="769FA062" w14:textId="77777777" w:rsidTr="00E07626">
        <w:trPr>
          <w:cantSplit/>
          <w:trHeight w:val="240"/>
        </w:trPr>
        <w:tc>
          <w:tcPr>
            <w:tcW w:w="7923" w:type="dxa"/>
            <w:gridSpan w:val="4"/>
            <w:tcMar>
              <w:top w:w="57" w:type="dxa"/>
              <w:bottom w:w="57" w:type="dxa"/>
            </w:tcMar>
          </w:tcPr>
          <w:p w14:paraId="1554F09E" w14:textId="77777777" w:rsidR="00E07626" w:rsidRPr="00700334" w:rsidRDefault="00E07626" w:rsidP="00E07626">
            <w:pPr>
              <w:pStyle w:val="Xttolesq"/>
              <w:suppressAutoHyphens/>
              <w:spacing w:before="0"/>
              <w:jc w:val="left"/>
              <w:rPr>
                <w:smallCaps/>
                <w:sz w:val="20"/>
              </w:rPr>
            </w:pPr>
            <w:r w:rsidRPr="00700334">
              <w:rPr>
                <w:smallCaps/>
                <w:sz w:val="20"/>
              </w:rPr>
              <w:t>a: Servici de Coordinació i Suport Tècnic</w:t>
            </w:r>
          </w:p>
        </w:tc>
      </w:tr>
      <w:tr w:rsidR="00E07626" w:rsidRPr="00700334" w14:paraId="69224C30" w14:textId="77777777" w:rsidTr="00E07626">
        <w:trPr>
          <w:cantSplit/>
          <w:trHeight w:val="240"/>
        </w:trPr>
        <w:tc>
          <w:tcPr>
            <w:tcW w:w="7923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64D8B846" w14:textId="77777777" w:rsidR="00E07626" w:rsidRPr="00700334" w:rsidRDefault="00E07626" w:rsidP="00E07626">
            <w:pPr>
              <w:pStyle w:val="Xnormal"/>
              <w:suppressAutoHyphens/>
              <w:spacing w:before="120" w:after="120"/>
              <w:ind w:left="142" w:right="74" w:firstLine="0"/>
              <w:jc w:val="left"/>
              <w:rPr>
                <w:noProof/>
                <w:sz w:val="20"/>
              </w:rPr>
            </w:pPr>
            <w:r w:rsidRPr="00700334">
              <w:rPr>
                <w:sz w:val="20"/>
              </w:rPr>
              <w:t xml:space="preserve">S’envia per a publicar en el </w:t>
            </w:r>
            <w:r w:rsidRPr="00700334">
              <w:rPr>
                <w:i/>
                <w:iCs/>
                <w:sz w:val="20"/>
              </w:rPr>
              <w:t>Diari Oficial de la Generalitat Valenciana</w:t>
            </w:r>
            <w:r w:rsidRPr="00700334">
              <w:rPr>
                <w:sz w:val="20"/>
              </w:rPr>
              <w:t xml:space="preserve"> el document següent:</w:t>
            </w:r>
          </w:p>
        </w:tc>
      </w:tr>
      <w:tr w:rsidR="00E07626" w:rsidRPr="00700334" w14:paraId="1CCF5CC6" w14:textId="77777777" w:rsidTr="00E07626">
        <w:trPr>
          <w:cantSplit/>
          <w:trHeight w:val="240"/>
        </w:trPr>
        <w:tc>
          <w:tcPr>
            <w:tcW w:w="354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tcMar>
              <w:top w:w="57" w:type="dxa"/>
              <w:bottom w:w="57" w:type="dxa"/>
            </w:tcMar>
          </w:tcPr>
          <w:p w14:paraId="63D1C9D1" w14:textId="77777777" w:rsidR="00E07626" w:rsidRPr="00700334" w:rsidRDefault="00E07626" w:rsidP="007F4BDC">
            <w:pPr>
              <w:pStyle w:val="Xnormal"/>
              <w:spacing w:before="40"/>
              <w:ind w:left="255" w:hanging="255"/>
              <w:jc w:val="center"/>
              <w:rPr>
                <w:i/>
                <w:sz w:val="20"/>
              </w:rPr>
            </w:pPr>
            <w:r w:rsidRPr="007F4BDC">
              <w:rPr>
                <w:bCs/>
                <w:sz w:val="16"/>
                <w:szCs w:val="16"/>
                <w:lang w:val="es-ES"/>
              </w:rPr>
              <w:t>1</w:t>
            </w:r>
          </w:p>
        </w:tc>
        <w:tc>
          <w:tcPr>
            <w:tcW w:w="2268" w:type="dxa"/>
            <w:tcBorders>
              <w:top w:val="double" w:sz="4" w:space="0" w:color="auto"/>
              <w:left w:val="nil"/>
              <w:bottom w:val="nil"/>
            </w:tcBorders>
            <w:tcMar>
              <w:top w:w="57" w:type="dxa"/>
              <w:bottom w:w="57" w:type="dxa"/>
            </w:tcMar>
          </w:tcPr>
          <w:p w14:paraId="023844DA" w14:textId="77777777" w:rsidR="00E07626" w:rsidRPr="00700334" w:rsidRDefault="00E07626" w:rsidP="00F14E6B">
            <w:pPr>
              <w:pStyle w:val="Xnormal"/>
              <w:suppressAutoHyphens/>
              <w:spacing w:before="40"/>
              <w:ind w:firstLine="0"/>
              <w:jc w:val="left"/>
              <w:rPr>
                <w:i/>
                <w:sz w:val="20"/>
              </w:rPr>
            </w:pPr>
            <w:r w:rsidRPr="00700334">
              <w:rPr>
                <w:sz w:val="20"/>
              </w:rPr>
              <w:t>Referència arxius i dades de la persona de contacte</w:t>
            </w:r>
          </w:p>
        </w:tc>
        <w:tc>
          <w:tcPr>
            <w:tcW w:w="5301" w:type="dxa"/>
            <w:gridSpan w:val="2"/>
            <w:tcBorders>
              <w:top w:val="double" w:sz="4" w:space="0" w:color="auto"/>
              <w:left w:val="nil"/>
              <w:bottom w:val="nil"/>
            </w:tcBorders>
            <w:tcMar>
              <w:top w:w="57" w:type="dxa"/>
              <w:bottom w:w="57" w:type="dxa"/>
            </w:tcMar>
          </w:tcPr>
          <w:p w14:paraId="43B5FE37" w14:textId="77777777" w:rsidR="00E07626" w:rsidRPr="00700334" w:rsidRDefault="00E07626" w:rsidP="00F14E6B">
            <w:pPr>
              <w:pStyle w:val="Xnormal"/>
              <w:suppressAutoHyphens/>
              <w:spacing w:before="40"/>
              <w:ind w:firstLine="0"/>
              <w:jc w:val="left"/>
              <w:rPr>
                <w:noProof/>
                <w:sz w:val="20"/>
              </w:rPr>
            </w:pPr>
            <w:r w:rsidRPr="00700334">
              <w:rPr>
                <w:sz w:val="20"/>
              </w:rPr>
              <w:t>(Dades de la persona de contacte: nom, telèfon. Cal indicar-hi el correu des del qual s’envien els arxius i al qual es vol rebre la comunicació de la publicació, màxim 3 correus)</w:t>
            </w:r>
          </w:p>
          <w:p w14:paraId="37E66577" w14:textId="77777777" w:rsidR="00E07626" w:rsidRPr="00700334" w:rsidRDefault="00E07626" w:rsidP="00E07626">
            <w:pPr>
              <w:pStyle w:val="Xnormal"/>
              <w:suppressAutoHyphens/>
              <w:spacing w:before="40"/>
              <w:ind w:left="255" w:hanging="255"/>
              <w:rPr>
                <w:noProof/>
                <w:sz w:val="20"/>
              </w:rPr>
            </w:pPr>
          </w:p>
        </w:tc>
      </w:tr>
      <w:tr w:rsidR="00E07626" w:rsidRPr="00700334" w14:paraId="21E811D2" w14:textId="77777777" w:rsidTr="00E07626">
        <w:trPr>
          <w:cantSplit/>
          <w:trHeight w:hRule="exact" w:val="120"/>
        </w:trPr>
        <w:tc>
          <w:tcPr>
            <w:tcW w:w="7923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5A26E9E6" w14:textId="77777777" w:rsidR="00E07626" w:rsidRPr="00700334" w:rsidRDefault="00E07626" w:rsidP="00E07626">
            <w:pPr>
              <w:pStyle w:val="Xnormal"/>
              <w:suppressAutoHyphens/>
              <w:spacing w:before="40"/>
              <w:ind w:left="255" w:hanging="255"/>
              <w:jc w:val="left"/>
              <w:rPr>
                <w:noProof/>
                <w:sz w:val="20"/>
              </w:rPr>
            </w:pPr>
          </w:p>
        </w:tc>
      </w:tr>
      <w:tr w:rsidR="00E07626" w:rsidRPr="00700334" w14:paraId="408D9DC9" w14:textId="77777777" w:rsidTr="00E07626">
        <w:trPr>
          <w:cantSplit/>
          <w:trHeight w:val="240"/>
        </w:trPr>
        <w:tc>
          <w:tcPr>
            <w:tcW w:w="354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tcMar>
              <w:top w:w="57" w:type="dxa"/>
              <w:bottom w:w="57" w:type="dxa"/>
            </w:tcMar>
          </w:tcPr>
          <w:p w14:paraId="5F006307" w14:textId="77777777" w:rsidR="00E07626" w:rsidRPr="00700334" w:rsidRDefault="00E07626" w:rsidP="007F4BDC">
            <w:pPr>
              <w:pStyle w:val="Xnormal"/>
              <w:spacing w:before="40"/>
              <w:ind w:left="255" w:hanging="255"/>
              <w:jc w:val="center"/>
              <w:rPr>
                <w:i/>
                <w:sz w:val="20"/>
              </w:rPr>
            </w:pPr>
            <w:r w:rsidRPr="007F4BDC">
              <w:rPr>
                <w:bCs/>
                <w:sz w:val="16"/>
                <w:szCs w:val="16"/>
                <w:lang w:val="es-ES"/>
              </w:rPr>
              <w:t>2</w:t>
            </w:r>
          </w:p>
        </w:tc>
        <w:tc>
          <w:tcPr>
            <w:tcW w:w="7569" w:type="dxa"/>
            <w:gridSpan w:val="3"/>
            <w:tcBorders>
              <w:top w:val="double" w:sz="4" w:space="0" w:color="auto"/>
              <w:left w:val="nil"/>
              <w:bottom w:val="nil"/>
            </w:tcBorders>
            <w:tcMar>
              <w:top w:w="57" w:type="dxa"/>
              <w:bottom w:w="57" w:type="dxa"/>
            </w:tcMar>
          </w:tcPr>
          <w:p w14:paraId="2CE3F729" w14:textId="77777777" w:rsidR="00E07626" w:rsidRPr="00700334" w:rsidRDefault="00E07626" w:rsidP="00F14E6B">
            <w:pPr>
              <w:pStyle w:val="Xnormal"/>
              <w:suppressAutoHyphens/>
              <w:spacing w:before="40"/>
              <w:ind w:firstLine="0"/>
              <w:jc w:val="left"/>
              <w:rPr>
                <w:rFonts w:cs="Arial"/>
                <w:color w:val="A6A6A6"/>
                <w:sz w:val="20"/>
              </w:rPr>
            </w:pPr>
            <w:r w:rsidRPr="00700334">
              <w:rPr>
                <w:sz w:val="20"/>
              </w:rPr>
              <w:t>Sumari del document (ha de coincidir amb l’encapçalament del document que cal publicar)</w:t>
            </w:r>
          </w:p>
        </w:tc>
      </w:tr>
      <w:tr w:rsidR="00E07626" w:rsidRPr="00700334" w14:paraId="69CFE0A3" w14:textId="77777777" w:rsidTr="00E07626">
        <w:trPr>
          <w:cantSplit/>
          <w:trHeight w:val="240"/>
        </w:trPr>
        <w:tc>
          <w:tcPr>
            <w:tcW w:w="354" w:type="dxa"/>
            <w:tcBorders>
              <w:top w:val="double" w:sz="4" w:space="0" w:color="auto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13EB0336" w14:textId="77777777" w:rsidR="00E07626" w:rsidRPr="00700334" w:rsidRDefault="00E07626" w:rsidP="00E07626">
            <w:pPr>
              <w:pStyle w:val="Xnormal"/>
              <w:suppressAutoHyphens/>
              <w:spacing w:before="0"/>
              <w:ind w:firstLine="0"/>
              <w:jc w:val="left"/>
              <w:rPr>
                <w:sz w:val="20"/>
              </w:rPr>
            </w:pPr>
          </w:p>
        </w:tc>
        <w:tc>
          <w:tcPr>
            <w:tcW w:w="75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39E6E444" w14:textId="77777777" w:rsidR="00E07626" w:rsidRPr="00700334" w:rsidRDefault="00E07626" w:rsidP="00E07626">
            <w:pPr>
              <w:pStyle w:val="Xnormal"/>
              <w:suppressAutoHyphens/>
              <w:ind w:firstLine="0"/>
              <w:jc w:val="left"/>
              <w:rPr>
                <w:rFonts w:cs="Arial"/>
                <w:noProof/>
                <w:sz w:val="20"/>
              </w:rPr>
            </w:pPr>
          </w:p>
        </w:tc>
      </w:tr>
      <w:tr w:rsidR="00E07626" w:rsidRPr="00700334" w14:paraId="31BF7BF3" w14:textId="77777777" w:rsidTr="00E07626">
        <w:trPr>
          <w:cantSplit/>
          <w:trHeight w:hRule="exact" w:val="120"/>
        </w:trPr>
        <w:tc>
          <w:tcPr>
            <w:tcW w:w="7923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66E9C88B" w14:textId="77777777" w:rsidR="00E07626" w:rsidRPr="00700334" w:rsidRDefault="00E07626" w:rsidP="00E07626">
            <w:pPr>
              <w:pStyle w:val="Xnormal"/>
              <w:suppressAutoHyphens/>
              <w:spacing w:before="40"/>
              <w:ind w:left="255" w:hanging="255"/>
              <w:jc w:val="left"/>
              <w:rPr>
                <w:noProof/>
                <w:sz w:val="20"/>
              </w:rPr>
            </w:pPr>
          </w:p>
        </w:tc>
      </w:tr>
      <w:tr w:rsidR="00E07626" w:rsidRPr="00700334" w14:paraId="72E46111" w14:textId="77777777" w:rsidTr="00E07626">
        <w:trPr>
          <w:cantSplit/>
          <w:trHeight w:val="240"/>
        </w:trPr>
        <w:tc>
          <w:tcPr>
            <w:tcW w:w="3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57" w:type="dxa"/>
              <w:bottom w:w="57" w:type="dxa"/>
            </w:tcMar>
          </w:tcPr>
          <w:p w14:paraId="1A02F1FF" w14:textId="77777777" w:rsidR="00E07626" w:rsidRPr="00700334" w:rsidRDefault="00E07626" w:rsidP="007F4BDC">
            <w:pPr>
              <w:pStyle w:val="Xnormal"/>
              <w:spacing w:before="40"/>
              <w:ind w:left="255" w:hanging="255"/>
              <w:jc w:val="center"/>
              <w:rPr>
                <w:sz w:val="20"/>
              </w:rPr>
            </w:pPr>
            <w:r w:rsidRPr="007F4BDC">
              <w:rPr>
                <w:bCs/>
                <w:sz w:val="16"/>
                <w:szCs w:val="16"/>
                <w:lang w:val="es-ES"/>
              </w:rPr>
              <w:t>3</w:t>
            </w:r>
          </w:p>
        </w:tc>
        <w:tc>
          <w:tcPr>
            <w:tcW w:w="7569" w:type="dxa"/>
            <w:gridSpan w:val="3"/>
            <w:tcBorders>
              <w:top w:val="double" w:sz="4" w:space="0" w:color="auto"/>
              <w:left w:val="nil"/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7E0A7982" w14:textId="77777777" w:rsidR="00E07626" w:rsidRPr="00700334" w:rsidRDefault="00E07626" w:rsidP="00F14E6B">
            <w:pPr>
              <w:pStyle w:val="Xnormal"/>
              <w:suppressAutoHyphens/>
              <w:spacing w:before="40"/>
              <w:ind w:firstLine="0"/>
              <w:jc w:val="left"/>
              <w:rPr>
                <w:i/>
                <w:sz w:val="20"/>
              </w:rPr>
            </w:pPr>
            <w:r w:rsidRPr="00700334">
              <w:rPr>
                <w:sz w:val="20"/>
              </w:rPr>
              <w:t xml:space="preserve">S’envien els documents electrònics a </w:t>
            </w:r>
            <w:hyperlink r:id="rId7" w:history="1">
              <w:r w:rsidRPr="00700334">
                <w:rPr>
                  <w:rStyle w:val="Hipervnculo"/>
                  <w:sz w:val="20"/>
                </w:rPr>
                <w:t>docv_san@gva.es</w:t>
              </w:r>
            </w:hyperlink>
          </w:p>
        </w:tc>
      </w:tr>
      <w:tr w:rsidR="00E07626" w:rsidRPr="00700334" w14:paraId="6BE6FD78" w14:textId="77777777" w:rsidTr="00E07626">
        <w:trPr>
          <w:cantSplit/>
          <w:trHeight w:hRule="exact" w:val="120"/>
        </w:trPr>
        <w:tc>
          <w:tcPr>
            <w:tcW w:w="7923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3E6CB84B" w14:textId="77777777" w:rsidR="00E07626" w:rsidRPr="00700334" w:rsidRDefault="00E07626" w:rsidP="00E07626">
            <w:pPr>
              <w:pStyle w:val="Xnormal"/>
              <w:suppressAutoHyphens/>
              <w:spacing w:before="40"/>
              <w:ind w:left="255" w:hanging="255"/>
              <w:jc w:val="left"/>
              <w:rPr>
                <w:noProof/>
                <w:sz w:val="20"/>
              </w:rPr>
            </w:pPr>
          </w:p>
        </w:tc>
      </w:tr>
      <w:tr w:rsidR="00E07626" w:rsidRPr="00700334" w14:paraId="74FDB449" w14:textId="77777777" w:rsidTr="00E07626">
        <w:trPr>
          <w:cantSplit/>
          <w:trHeight w:val="240"/>
        </w:trPr>
        <w:tc>
          <w:tcPr>
            <w:tcW w:w="3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57" w:type="dxa"/>
              <w:bottom w:w="57" w:type="dxa"/>
            </w:tcMar>
          </w:tcPr>
          <w:p w14:paraId="1796D7D6" w14:textId="77777777" w:rsidR="00E07626" w:rsidRPr="00700334" w:rsidRDefault="00E07626" w:rsidP="007F4BDC">
            <w:pPr>
              <w:pStyle w:val="Xnormal"/>
              <w:spacing w:before="40"/>
              <w:ind w:left="255" w:hanging="255"/>
              <w:jc w:val="center"/>
              <w:rPr>
                <w:sz w:val="20"/>
              </w:rPr>
            </w:pPr>
            <w:r w:rsidRPr="007F4BDC">
              <w:rPr>
                <w:bCs/>
                <w:sz w:val="16"/>
                <w:szCs w:val="16"/>
                <w:lang w:val="es-ES"/>
              </w:rPr>
              <w:t>4</w:t>
            </w:r>
          </w:p>
        </w:tc>
        <w:tc>
          <w:tcPr>
            <w:tcW w:w="3260" w:type="dxa"/>
            <w:gridSpan w:val="2"/>
            <w:tcBorders>
              <w:top w:val="double" w:sz="4" w:space="0" w:color="auto"/>
              <w:left w:val="nil"/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10E2EE4F" w14:textId="77777777" w:rsidR="00E07626" w:rsidRPr="00700334" w:rsidRDefault="00E07626" w:rsidP="00E07626">
            <w:pPr>
              <w:pStyle w:val="Xnormal"/>
              <w:suppressAutoHyphens/>
              <w:spacing w:before="40"/>
              <w:ind w:firstLine="0"/>
              <w:jc w:val="left"/>
              <w:rPr>
                <w:i/>
                <w:sz w:val="20"/>
              </w:rPr>
            </w:pPr>
            <w:r w:rsidRPr="00700334">
              <w:rPr>
                <w:sz w:val="20"/>
              </w:rPr>
              <w:t>Urgència (només si està degudament justificada)</w:t>
            </w:r>
          </w:p>
        </w:tc>
        <w:tc>
          <w:tcPr>
            <w:tcW w:w="4309" w:type="dxa"/>
            <w:tcBorders>
              <w:top w:val="double" w:sz="4" w:space="0" w:color="auto"/>
              <w:bottom w:val="nil"/>
            </w:tcBorders>
            <w:tcMar>
              <w:top w:w="57" w:type="dxa"/>
              <w:bottom w:w="57" w:type="dxa"/>
            </w:tcMar>
          </w:tcPr>
          <w:p w14:paraId="6CDCFDB3" w14:textId="77777777" w:rsidR="00E07626" w:rsidRPr="00700334" w:rsidRDefault="00E07626" w:rsidP="00E07626">
            <w:pPr>
              <w:pStyle w:val="Xnormal"/>
              <w:suppressAutoHyphens/>
              <w:spacing w:before="40"/>
              <w:ind w:firstLine="0"/>
              <w:jc w:val="left"/>
              <w:rPr>
                <w:i/>
                <w:sz w:val="20"/>
              </w:rPr>
            </w:pPr>
            <w:r w:rsidRPr="00700334">
              <w:rPr>
                <w:sz w:val="20"/>
              </w:rPr>
              <w:t>Justificació</w:t>
            </w:r>
            <w:r w:rsidRPr="00700334">
              <w:rPr>
                <w:i/>
                <w:sz w:val="20"/>
              </w:rPr>
              <w:t xml:space="preserve"> </w:t>
            </w:r>
          </w:p>
        </w:tc>
      </w:tr>
      <w:tr w:rsidR="001A0B02" w:rsidRPr="00700334" w14:paraId="0E1EE67D" w14:textId="77777777" w:rsidTr="00E07626">
        <w:trPr>
          <w:cantSplit/>
          <w:trHeight w:val="240"/>
        </w:trPr>
        <w:tc>
          <w:tcPr>
            <w:tcW w:w="3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57" w:type="dxa"/>
              <w:bottom w:w="57" w:type="dxa"/>
            </w:tcMar>
          </w:tcPr>
          <w:p w14:paraId="38982CCD" w14:textId="27DD68CC" w:rsidR="001A0B02" w:rsidRPr="007F4BDC" w:rsidRDefault="001A0B02" w:rsidP="007F4BDC">
            <w:pPr>
              <w:pStyle w:val="Xnormal"/>
              <w:spacing w:before="40"/>
              <w:ind w:left="255" w:hanging="255"/>
              <w:jc w:val="center"/>
              <w:rPr>
                <w:bCs/>
                <w:sz w:val="16"/>
                <w:szCs w:val="16"/>
                <w:lang w:val="es-ES"/>
              </w:rPr>
            </w:pPr>
          </w:p>
        </w:tc>
        <w:tc>
          <w:tcPr>
            <w:tcW w:w="3260" w:type="dxa"/>
            <w:gridSpan w:val="2"/>
            <w:tcBorders>
              <w:top w:val="double" w:sz="4" w:space="0" w:color="auto"/>
              <w:left w:val="nil"/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0FB8F23" w14:textId="70421087" w:rsidR="001A0B02" w:rsidRPr="00700334" w:rsidRDefault="00024D9A" w:rsidP="001A0B02">
            <w:pPr>
              <w:pStyle w:val="Xnormal"/>
              <w:suppressAutoHyphens/>
              <w:spacing w:before="40"/>
              <w:ind w:firstLine="0"/>
              <w:jc w:val="left"/>
              <w:rPr>
                <w:noProof/>
                <w:sz w:val="20"/>
              </w:rPr>
            </w:pPr>
            <w:r w:rsidRPr="00024D9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89F727" wp14:editId="316D9CAB">
                      <wp:simplePos x="0" y="0"/>
                      <wp:positionH relativeFrom="column">
                        <wp:posOffset>955454</wp:posOffset>
                      </wp:positionH>
                      <wp:positionV relativeFrom="paragraph">
                        <wp:posOffset>26394</wp:posOffset>
                      </wp:positionV>
                      <wp:extent cx="1001864" cy="151075"/>
                      <wp:effectExtent l="0" t="0" r="27305" b="20955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1864" cy="151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74AAC3" id="Rectángulo 3" o:spid="_x0000_s1026" style="position:absolute;margin-left:75.25pt;margin-top:2.1pt;width:78.9pt;height:1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" filled="f" strokecolor="black [3213]" strokeweight=".5pt"/>
                  </w:pict>
                </mc:Fallback>
              </mc:AlternateContent>
            </w:r>
            <w:r w:rsidR="001A0B02" w:rsidRPr="00700334">
              <w:rPr>
                <w:sz w:val="20"/>
              </w:rPr>
              <w:t>Data fixa</w:t>
            </w:r>
            <w:r w:rsidR="001A0B02">
              <w:rPr>
                <w:sz w:val="20"/>
              </w:rPr>
              <w:t>:</w:t>
            </w:r>
            <w:r w:rsidR="001A0B02" w:rsidRPr="00700334">
              <w:rPr>
                <w:sz w:val="20"/>
              </w:rPr>
              <w:t xml:space="preserve"> </w:t>
            </w:r>
          </w:p>
        </w:tc>
        <w:tc>
          <w:tcPr>
            <w:tcW w:w="4309" w:type="dxa"/>
            <w:tcBorders>
              <w:top w:val="double" w:sz="4" w:space="0" w:color="auto"/>
              <w:bottom w:val="nil"/>
            </w:tcBorders>
            <w:tcMar>
              <w:top w:w="57" w:type="dxa"/>
              <w:bottom w:w="57" w:type="dxa"/>
            </w:tcMar>
          </w:tcPr>
          <w:p w14:paraId="0DAF0351" w14:textId="77777777" w:rsidR="001A0B02" w:rsidRPr="00700334" w:rsidRDefault="001A0B02" w:rsidP="00E07626">
            <w:pPr>
              <w:pStyle w:val="Xnormal"/>
              <w:suppressAutoHyphens/>
              <w:spacing w:before="40"/>
              <w:ind w:firstLine="0"/>
              <w:jc w:val="left"/>
              <w:rPr>
                <w:sz w:val="20"/>
              </w:rPr>
            </w:pPr>
          </w:p>
        </w:tc>
      </w:tr>
      <w:tr w:rsidR="001A0B02" w:rsidRPr="00700334" w14:paraId="64F5020E" w14:textId="77777777" w:rsidTr="00E07626">
        <w:trPr>
          <w:cantSplit/>
          <w:trHeight w:val="240"/>
        </w:trPr>
        <w:tc>
          <w:tcPr>
            <w:tcW w:w="3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57" w:type="dxa"/>
              <w:bottom w:w="57" w:type="dxa"/>
            </w:tcMar>
          </w:tcPr>
          <w:p w14:paraId="16C4B7E5" w14:textId="023DAE0A" w:rsidR="001A0B02" w:rsidRPr="007F4BDC" w:rsidRDefault="00F90E01" w:rsidP="007F4BDC">
            <w:pPr>
              <w:pStyle w:val="Xnormal"/>
              <w:spacing w:before="40"/>
              <w:ind w:left="255" w:hanging="255"/>
              <w:jc w:val="center"/>
              <w:rPr>
                <w:bCs/>
                <w:sz w:val="16"/>
                <w:szCs w:val="16"/>
                <w:lang w:val="es-ES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24246FF" wp14:editId="7A74DDC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</wp:posOffset>
                      </wp:positionV>
                      <wp:extent cx="103366" cy="95416"/>
                      <wp:effectExtent l="0" t="0" r="11430" b="1905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6" cy="95416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B0F0BA" id="Rectángulo 8" o:spid="_x0000_s1026" style="position:absolute;margin-left:-.25pt;margin-top:.15pt;width:8.15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" filled="f" strokecolor="windowText" strokeweight=".5pt"/>
                  </w:pict>
                </mc:Fallback>
              </mc:AlternateContent>
            </w:r>
          </w:p>
        </w:tc>
        <w:tc>
          <w:tcPr>
            <w:tcW w:w="3260" w:type="dxa"/>
            <w:gridSpan w:val="2"/>
            <w:tcBorders>
              <w:top w:val="double" w:sz="4" w:space="0" w:color="auto"/>
              <w:left w:val="nil"/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13CF9D31" w14:textId="383AD933" w:rsidR="001A0B02" w:rsidRPr="00700334" w:rsidRDefault="00024D9A" w:rsidP="001A0B02">
            <w:pPr>
              <w:pStyle w:val="Xnormal"/>
              <w:suppressAutoHyphens/>
              <w:spacing w:before="40"/>
              <w:ind w:firstLine="0"/>
              <w:jc w:val="left"/>
              <w:rPr>
                <w:noProof/>
                <w:sz w:val="20"/>
              </w:rPr>
            </w:pPr>
            <w:r w:rsidRPr="00024D9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AB394B" wp14:editId="3EDC8425">
                      <wp:simplePos x="0" y="0"/>
                      <wp:positionH relativeFrom="column">
                        <wp:posOffset>951120</wp:posOffset>
                      </wp:positionH>
                      <wp:positionV relativeFrom="paragraph">
                        <wp:posOffset>12921</wp:posOffset>
                      </wp:positionV>
                      <wp:extent cx="1001864" cy="151075"/>
                      <wp:effectExtent l="0" t="0" r="27305" b="20955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1864" cy="151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9B097E" id="Rectángulo 2" o:spid="_x0000_s1026" style="position:absolute;margin-left:74.9pt;margin-top:1pt;width:78.9pt;height:1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" filled="f" strokecolor="black [3213]" strokeweight=".5pt"/>
                  </w:pict>
                </mc:Fallback>
              </mc:AlternateContent>
            </w:r>
            <w:r w:rsidR="001A0B02" w:rsidRPr="00700334">
              <w:rPr>
                <w:sz w:val="20"/>
              </w:rPr>
              <w:t>Termini màxim</w:t>
            </w:r>
            <w:r w:rsidR="001A0B02">
              <w:rPr>
                <w:sz w:val="20"/>
              </w:rPr>
              <w:t>:</w:t>
            </w:r>
          </w:p>
        </w:tc>
        <w:tc>
          <w:tcPr>
            <w:tcW w:w="4309" w:type="dxa"/>
            <w:tcBorders>
              <w:top w:val="double" w:sz="4" w:space="0" w:color="auto"/>
              <w:bottom w:val="nil"/>
            </w:tcBorders>
            <w:tcMar>
              <w:top w:w="57" w:type="dxa"/>
              <w:bottom w:w="57" w:type="dxa"/>
            </w:tcMar>
          </w:tcPr>
          <w:p w14:paraId="1ECE21D7" w14:textId="77777777" w:rsidR="001A0B02" w:rsidRPr="00700334" w:rsidRDefault="001A0B02" w:rsidP="00E07626">
            <w:pPr>
              <w:pStyle w:val="Xnormal"/>
              <w:suppressAutoHyphens/>
              <w:spacing w:before="40"/>
              <w:ind w:firstLine="0"/>
              <w:jc w:val="left"/>
              <w:rPr>
                <w:sz w:val="20"/>
              </w:rPr>
            </w:pPr>
          </w:p>
        </w:tc>
      </w:tr>
      <w:tr w:rsidR="001A0B02" w:rsidRPr="00700334" w14:paraId="1004E3B3" w14:textId="77777777" w:rsidTr="008952F5">
        <w:trPr>
          <w:cantSplit/>
          <w:trHeight w:val="240"/>
        </w:trPr>
        <w:tc>
          <w:tcPr>
            <w:tcW w:w="3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57" w:type="dxa"/>
              <w:bottom w:w="57" w:type="dxa"/>
            </w:tcMar>
          </w:tcPr>
          <w:p w14:paraId="5FCAAAF0" w14:textId="134A7447" w:rsidR="001A0B02" w:rsidRPr="007F4BDC" w:rsidRDefault="00DB3202" w:rsidP="007F4BDC">
            <w:pPr>
              <w:pStyle w:val="Xnormal"/>
              <w:spacing w:before="40"/>
              <w:ind w:left="255" w:hanging="255"/>
              <w:jc w:val="center"/>
              <w:rPr>
                <w:bCs/>
                <w:sz w:val="16"/>
                <w:szCs w:val="16"/>
                <w:lang w:val="es-ES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186DE2F" wp14:editId="0D1C194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-516255</wp:posOffset>
                      </wp:positionV>
                      <wp:extent cx="102870" cy="95250"/>
                      <wp:effectExtent l="0" t="0" r="11430" b="1905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" cy="95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3EA089" id="Rectángulo 7" o:spid="_x0000_s1026" style="position:absolute;margin-left:.25pt;margin-top:-40.65pt;width:8.1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" filled="f" strokecolor="windowText" strokeweight=".5pt"/>
                  </w:pict>
                </mc:Fallback>
              </mc:AlternateContent>
            </w:r>
            <w:r w:rsidR="00F90E01"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C70F7F" wp14:editId="19AA52C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</wp:posOffset>
                      </wp:positionV>
                      <wp:extent cx="103366" cy="95416"/>
                      <wp:effectExtent l="0" t="0" r="11430" b="1905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6" cy="95416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727FE2" id="Rectángulo 9" o:spid="_x0000_s1026" style="position:absolute;margin-left:-.25pt;margin-top:.1pt;width:8.15pt;height: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" filled="f" strokecolor="windowText" strokeweight=".5pt"/>
                  </w:pict>
                </mc:Fallback>
              </mc:AlternateContent>
            </w:r>
          </w:p>
        </w:tc>
        <w:tc>
          <w:tcPr>
            <w:tcW w:w="3260" w:type="dxa"/>
            <w:gridSpan w:val="2"/>
            <w:tcBorders>
              <w:top w:val="double" w:sz="4" w:space="0" w:color="auto"/>
              <w:left w:val="nil"/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7D0CB052" w14:textId="2FE6DCC4" w:rsidR="001A0B02" w:rsidRPr="00700334" w:rsidRDefault="00024D9A" w:rsidP="001A0B02">
            <w:pPr>
              <w:pStyle w:val="Xnormal"/>
              <w:suppressAutoHyphens/>
              <w:spacing w:before="40"/>
              <w:ind w:firstLine="0"/>
              <w:jc w:val="left"/>
              <w:rPr>
                <w:noProof/>
                <w:sz w:val="20"/>
              </w:rPr>
            </w:pPr>
            <w:r w:rsidRPr="00024D9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66FDB0" wp14:editId="4A903FA8">
                      <wp:simplePos x="0" y="0"/>
                      <wp:positionH relativeFrom="column">
                        <wp:posOffset>955454</wp:posOffset>
                      </wp:positionH>
                      <wp:positionV relativeFrom="paragraph">
                        <wp:posOffset>1270</wp:posOffset>
                      </wp:positionV>
                      <wp:extent cx="1001864" cy="151075"/>
                      <wp:effectExtent l="0" t="0" r="27305" b="20955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1864" cy="151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5CB624" id="Rectángulo 4" o:spid="_x0000_s1026" style="position:absolute;margin-left:75.25pt;margin-top:.1pt;width:78.9pt;height:1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" filled="f" strokecolor="black [3213]" strokeweight=".5pt"/>
                  </w:pict>
                </mc:Fallback>
              </mc:AlternateContent>
            </w:r>
            <w:r w:rsidR="001A0B02" w:rsidRPr="00700334">
              <w:rPr>
                <w:sz w:val="20"/>
              </w:rPr>
              <w:t>Després d</w:t>
            </w:r>
            <w:r w:rsidR="001A0B02">
              <w:rPr>
                <w:sz w:val="20"/>
              </w:rPr>
              <w:t>e: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309" w:type="dxa"/>
            <w:tcBorders>
              <w:top w:val="double" w:sz="4" w:space="0" w:color="auto"/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6AD532A5" w14:textId="77777777" w:rsidR="001A0B02" w:rsidRPr="00700334" w:rsidRDefault="001A0B02" w:rsidP="00E07626">
            <w:pPr>
              <w:pStyle w:val="Xnormal"/>
              <w:suppressAutoHyphens/>
              <w:spacing w:before="40"/>
              <w:ind w:firstLine="0"/>
              <w:jc w:val="left"/>
              <w:rPr>
                <w:sz w:val="20"/>
              </w:rPr>
            </w:pPr>
          </w:p>
        </w:tc>
      </w:tr>
      <w:tr w:rsidR="001A0B02" w:rsidRPr="00700334" w14:paraId="0DC38F22" w14:textId="77777777" w:rsidTr="008952F5">
        <w:trPr>
          <w:cantSplit/>
          <w:trHeight w:val="240"/>
        </w:trPr>
        <w:tc>
          <w:tcPr>
            <w:tcW w:w="3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57" w:type="dxa"/>
              <w:bottom w:w="57" w:type="dxa"/>
            </w:tcMar>
          </w:tcPr>
          <w:p w14:paraId="31310D13" w14:textId="416FFCE3" w:rsidR="001A0B02" w:rsidRPr="007F4BDC" w:rsidRDefault="00F90E01" w:rsidP="007F4BDC">
            <w:pPr>
              <w:pStyle w:val="Xnormal"/>
              <w:spacing w:before="40"/>
              <w:ind w:left="255" w:hanging="255"/>
              <w:jc w:val="center"/>
              <w:rPr>
                <w:bCs/>
                <w:sz w:val="16"/>
                <w:szCs w:val="16"/>
                <w:lang w:val="es-ES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456ECE" wp14:editId="02B87C4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</wp:posOffset>
                      </wp:positionV>
                      <wp:extent cx="103366" cy="95416"/>
                      <wp:effectExtent l="0" t="0" r="11430" b="19050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6" cy="95416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EEA5B1" id="Rectángulo 6" o:spid="_x0000_s1026" style="position:absolute;margin-left:-.25pt;margin-top:.05pt;width:8.15pt;height: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" filled="f" strokecolor="windowText" strokeweight=".5pt"/>
                  </w:pict>
                </mc:Fallback>
              </mc:AlternateContent>
            </w:r>
          </w:p>
        </w:tc>
        <w:tc>
          <w:tcPr>
            <w:tcW w:w="3260" w:type="dxa"/>
            <w:gridSpan w:val="2"/>
            <w:tcBorders>
              <w:top w:val="double" w:sz="4" w:space="0" w:color="auto"/>
              <w:left w:val="nil"/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1CF6A51" w14:textId="46B6C240" w:rsidR="001A0B02" w:rsidRPr="00700334" w:rsidRDefault="00024D9A" w:rsidP="00E07626">
            <w:pPr>
              <w:pStyle w:val="Xnormal"/>
              <w:suppressAutoHyphens/>
              <w:spacing w:before="40"/>
              <w:ind w:firstLine="0"/>
              <w:jc w:val="left"/>
              <w:rPr>
                <w:sz w:val="20"/>
              </w:rPr>
            </w:pPr>
            <w:r w:rsidRPr="00024D9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AD9301" wp14:editId="39DFADD1">
                      <wp:simplePos x="0" y="0"/>
                      <wp:positionH relativeFrom="column">
                        <wp:posOffset>955454</wp:posOffset>
                      </wp:positionH>
                      <wp:positionV relativeFrom="paragraph">
                        <wp:posOffset>8586</wp:posOffset>
                      </wp:positionV>
                      <wp:extent cx="1001864" cy="151075"/>
                      <wp:effectExtent l="0" t="0" r="27305" b="20955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1864" cy="151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EE2C3A" id="Rectángulo 5" o:spid="_x0000_s1026" style="position:absolute;margin-left:75.25pt;margin-top:.7pt;width:78.9pt;height:1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" filled="f" strokecolor="black [3213]" strokeweight=".5pt"/>
                  </w:pict>
                </mc:Fallback>
              </mc:AlternateContent>
            </w:r>
            <w:r w:rsidR="001A0B02" w:rsidRPr="00700334">
              <w:rPr>
                <w:sz w:val="20"/>
              </w:rPr>
              <w:t>Urgent</w:t>
            </w:r>
            <w:r w:rsidR="001A0B02">
              <w:rPr>
                <w:sz w:val="20"/>
              </w:rPr>
              <w:t>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309" w:type="dxa"/>
            <w:tcBorders>
              <w:top w:val="double" w:sz="4" w:space="0" w:color="auto"/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D2E8C27" w14:textId="77777777" w:rsidR="001A0B02" w:rsidRPr="00700334" w:rsidRDefault="001A0B02" w:rsidP="00E07626">
            <w:pPr>
              <w:pStyle w:val="Xnormal"/>
              <w:suppressAutoHyphens/>
              <w:spacing w:before="40"/>
              <w:ind w:firstLine="0"/>
              <w:jc w:val="left"/>
              <w:rPr>
                <w:sz w:val="20"/>
              </w:rPr>
            </w:pPr>
          </w:p>
        </w:tc>
      </w:tr>
      <w:tr w:rsidR="00E07626" w:rsidRPr="00700334" w14:paraId="543F97B4" w14:textId="77777777" w:rsidTr="008952F5">
        <w:trPr>
          <w:cantSplit/>
          <w:trHeight w:hRule="exact" w:val="142"/>
        </w:trPr>
        <w:tc>
          <w:tcPr>
            <w:tcW w:w="7923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5DA313E8" w14:textId="77777777" w:rsidR="00E07626" w:rsidRPr="00700334" w:rsidRDefault="00E07626" w:rsidP="00E07626">
            <w:pPr>
              <w:pStyle w:val="Xnormal"/>
              <w:suppressAutoHyphens/>
              <w:spacing w:before="0"/>
              <w:ind w:left="255" w:hanging="255"/>
              <w:jc w:val="left"/>
              <w:rPr>
                <w:noProof/>
                <w:sz w:val="20"/>
              </w:rPr>
            </w:pPr>
          </w:p>
        </w:tc>
      </w:tr>
      <w:tr w:rsidR="00E07626" w:rsidRPr="00700334" w14:paraId="79E5BF7D" w14:textId="77777777" w:rsidTr="00F14E6B">
        <w:trPr>
          <w:cantSplit/>
          <w:trHeight w:val="323"/>
        </w:trPr>
        <w:tc>
          <w:tcPr>
            <w:tcW w:w="3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57" w:type="dxa"/>
              <w:bottom w:w="57" w:type="dxa"/>
            </w:tcMar>
          </w:tcPr>
          <w:p w14:paraId="26ABA7DD" w14:textId="77777777" w:rsidR="00E07626" w:rsidRPr="00700334" w:rsidRDefault="00E07626" w:rsidP="007F4BDC">
            <w:pPr>
              <w:pStyle w:val="Xnormal"/>
              <w:spacing w:before="40"/>
              <w:ind w:left="255" w:hanging="255"/>
              <w:jc w:val="center"/>
              <w:rPr>
                <w:sz w:val="20"/>
              </w:rPr>
            </w:pPr>
            <w:r w:rsidRPr="007F4BDC">
              <w:rPr>
                <w:bCs/>
                <w:sz w:val="16"/>
                <w:szCs w:val="16"/>
                <w:lang w:val="es-ES"/>
              </w:rPr>
              <w:t>5</w:t>
            </w:r>
          </w:p>
        </w:tc>
        <w:tc>
          <w:tcPr>
            <w:tcW w:w="7569" w:type="dxa"/>
            <w:gridSpan w:val="3"/>
            <w:tcBorders>
              <w:top w:val="double" w:sz="4" w:space="0" w:color="auto"/>
              <w:left w:val="nil"/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22538A1A" w14:textId="569D0196" w:rsidR="00E07626" w:rsidRPr="00700334" w:rsidRDefault="00E07626" w:rsidP="00F14E6B">
            <w:pPr>
              <w:pStyle w:val="Xnormal"/>
              <w:suppressAutoHyphens/>
              <w:spacing w:before="40"/>
              <w:ind w:firstLine="0"/>
              <w:jc w:val="left"/>
              <w:rPr>
                <w:i/>
                <w:sz w:val="20"/>
              </w:rPr>
            </w:pPr>
            <w:r w:rsidRPr="00700334">
              <w:rPr>
                <w:sz w:val="20"/>
              </w:rPr>
              <w:t>Data de traducció i inicials del traductor/a (PL si és a través del Servici de Política Lingüística):</w:t>
            </w:r>
            <w:r w:rsidRPr="00700334">
              <w:rPr>
                <w:i/>
                <w:sz w:val="20"/>
              </w:rPr>
              <w:t xml:space="preserve"> </w:t>
            </w:r>
          </w:p>
        </w:tc>
      </w:tr>
    </w:tbl>
    <w:p w14:paraId="3279D3D2" w14:textId="7DF01984" w:rsidR="00E07626" w:rsidRPr="00700334" w:rsidRDefault="00E07626" w:rsidP="00E07626">
      <w:pPr>
        <w:pStyle w:val="Xttolcentrat"/>
        <w:suppressAutoHyphens/>
        <w:spacing w:before="0" w:after="240"/>
        <w:rPr>
          <w:sz w:val="22"/>
          <w:szCs w:val="22"/>
        </w:rPr>
      </w:pPr>
    </w:p>
    <w:p w14:paraId="7F0FC793" w14:textId="77777777" w:rsidR="00E07626" w:rsidRPr="00700334" w:rsidRDefault="00E07626" w:rsidP="00E07626">
      <w:pPr>
        <w:pStyle w:val="Xnormal"/>
      </w:pPr>
    </w:p>
    <w:p w14:paraId="627D21B9" w14:textId="77777777" w:rsidR="00E07626" w:rsidRPr="00700334" w:rsidRDefault="00E07626" w:rsidP="00E07626">
      <w:pPr>
        <w:pStyle w:val="Xnormal"/>
        <w:suppressAutoHyphens/>
        <w:spacing w:before="0"/>
        <w:ind w:right="709" w:firstLine="0"/>
        <w:jc w:val="center"/>
        <w:rPr>
          <w:sz w:val="20"/>
        </w:rPr>
      </w:pPr>
    </w:p>
    <w:p w14:paraId="75839537" w14:textId="77777777" w:rsidR="00E07626" w:rsidRPr="00700334" w:rsidRDefault="00E07626" w:rsidP="00E07626">
      <w:pPr>
        <w:pStyle w:val="Xnormal"/>
        <w:suppressAutoHyphens/>
        <w:spacing w:before="0" w:after="120"/>
        <w:ind w:right="709" w:firstLine="0"/>
        <w:jc w:val="center"/>
        <w:rPr>
          <w:sz w:val="20"/>
        </w:rPr>
      </w:pPr>
      <w:r w:rsidRPr="00700334">
        <w:rPr>
          <w:sz w:val="20"/>
        </w:rPr>
        <w:t>València, en data de firma</w:t>
      </w:r>
    </w:p>
    <w:p w14:paraId="5400451B" w14:textId="77777777" w:rsidR="00E07626" w:rsidRPr="00700334" w:rsidRDefault="00E07626" w:rsidP="00E07626">
      <w:pPr>
        <w:pStyle w:val="Xnormal"/>
        <w:suppressAutoHyphens/>
        <w:spacing w:before="0"/>
        <w:ind w:right="709" w:firstLine="0"/>
        <w:jc w:val="center"/>
        <w:rPr>
          <w:sz w:val="20"/>
        </w:rPr>
      </w:pPr>
      <w:r w:rsidRPr="00700334">
        <w:rPr>
          <w:sz w:val="20"/>
        </w:rPr>
        <w:t xml:space="preserve">Nom i càrrec de la persona que firma </w:t>
      </w:r>
    </w:p>
    <w:p w14:paraId="29680CD4" w14:textId="77777777" w:rsidR="00E07626" w:rsidRPr="00700334" w:rsidRDefault="00E07626" w:rsidP="00E07626">
      <w:pPr>
        <w:pStyle w:val="Xnormal"/>
        <w:suppressAutoHyphens/>
        <w:spacing w:before="0"/>
        <w:ind w:right="709" w:firstLine="0"/>
        <w:jc w:val="center"/>
        <w:rPr>
          <w:sz w:val="20"/>
        </w:rPr>
      </w:pPr>
      <w:r w:rsidRPr="00700334">
        <w:rPr>
          <w:sz w:val="20"/>
        </w:rPr>
        <w:t>(mínim rang cap de Servei)</w:t>
      </w:r>
    </w:p>
    <w:p w14:paraId="4C0F3F87" w14:textId="77777777" w:rsidR="00A260D3" w:rsidRPr="00700334" w:rsidRDefault="00A260D3" w:rsidP="00E07626">
      <w:pPr>
        <w:pStyle w:val="Standard"/>
        <w:spacing w:line="240" w:lineRule="atLeast"/>
        <w:ind w:left="-567"/>
        <w:jc w:val="both"/>
        <w:rPr>
          <w:rFonts w:ascii="Roboto" w:hAnsi="Roboto" w:cs="Times New Roman"/>
          <w:sz w:val="20"/>
          <w:szCs w:val="20"/>
          <w:lang w:val="ca-ES-valencia" w:eastAsia="es-ES_tradnl"/>
        </w:rPr>
      </w:pPr>
    </w:p>
    <w:sectPr w:rsidR="00A260D3" w:rsidRPr="00700334" w:rsidSect="001548AD">
      <w:headerReference w:type="default" r:id="rId8"/>
      <w:headerReference w:type="first" r:id="rId9"/>
      <w:pgSz w:w="11906" w:h="16838"/>
      <w:pgMar w:top="1985" w:right="1418" w:bottom="1418" w:left="2268" w:header="719" w:footer="92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CAAA0" w14:textId="77777777" w:rsidR="00FA36CC" w:rsidRDefault="00FA36CC">
      <w:r>
        <w:separator/>
      </w:r>
    </w:p>
  </w:endnote>
  <w:endnote w:type="continuationSeparator" w:id="0">
    <w:p w14:paraId="7D35FEBB" w14:textId="77777777" w:rsidR="00FA36CC" w:rsidRDefault="00FA3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CBFAD" w14:textId="77777777" w:rsidR="00FA36CC" w:rsidRDefault="00FA36CC">
      <w:r>
        <w:rPr>
          <w:color w:val="000000"/>
        </w:rPr>
        <w:separator/>
      </w:r>
    </w:p>
  </w:footnote>
  <w:footnote w:type="continuationSeparator" w:id="0">
    <w:p w14:paraId="221CD103" w14:textId="77777777" w:rsidR="00FA36CC" w:rsidRDefault="00FA3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74D7A" w14:textId="166B80D0" w:rsidR="00917399" w:rsidRDefault="003C4277">
    <w:pPr>
      <w:pStyle w:val="Encabezado"/>
      <w:ind w:left="-993" w:right="851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B663808" wp14:editId="21861513">
          <wp:simplePos x="0" y="0"/>
          <wp:positionH relativeFrom="column">
            <wp:posOffset>4312920</wp:posOffset>
          </wp:positionH>
          <wp:positionV relativeFrom="paragraph">
            <wp:posOffset>-8890</wp:posOffset>
          </wp:positionV>
          <wp:extent cx="704850" cy="1057275"/>
          <wp:effectExtent l="0" t="0" r="0" b="9525"/>
          <wp:wrapNone/>
          <wp:docPr id="13" name="Imagen 13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</w:t>
    </w:r>
  </w:p>
  <w:p w14:paraId="5FB40A73" w14:textId="77777777" w:rsidR="00917399" w:rsidRDefault="00DB3202">
    <w:pPr>
      <w:pStyle w:val="Encabezado"/>
    </w:pPr>
  </w:p>
  <w:p w14:paraId="1901C269" w14:textId="77777777" w:rsidR="00917399" w:rsidRDefault="00DB320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BC4A0" w14:textId="77777777" w:rsidR="00827CDE" w:rsidRDefault="004E1AE4" w:rsidP="004E1AE4">
    <w:pPr>
      <w:pStyle w:val="Encabezado"/>
      <w:ind w:left="1985" w:right="851"/>
      <w:rPr>
        <w:rFonts w:ascii="Roboto" w:hAnsi="Roboto" w:cs="Times New Roman"/>
        <w:bCs/>
        <w:color w:val="C00000"/>
        <w:sz w:val="16"/>
        <w:szCs w:val="16"/>
        <w:lang w:eastAsia="es-ES_tradnl"/>
      </w:rPr>
    </w:pPr>
    <w:r>
      <w:rPr>
        <w:rFonts w:ascii="Roboto" w:hAnsi="Roboto" w:cs="Times New Roman"/>
        <w:noProof/>
        <w:color w:val="C00000"/>
        <w:sz w:val="16"/>
        <w:szCs w:val="16"/>
        <w:lang w:eastAsia="es-ES_tradnl"/>
      </w:rPr>
      <w:drawing>
        <wp:anchor distT="0" distB="0" distL="114300" distR="114300" simplePos="0" relativeHeight="251661312" behindDoc="0" locked="0" layoutInCell="1" allowOverlap="1" wp14:anchorId="5A26C856" wp14:editId="135B987A">
          <wp:simplePos x="0" y="0"/>
          <wp:positionH relativeFrom="column">
            <wp:posOffset>-1385354</wp:posOffset>
          </wp:positionH>
          <wp:positionV relativeFrom="paragraph">
            <wp:posOffset>-175260</wp:posOffset>
          </wp:positionV>
          <wp:extent cx="2777714" cy="1364542"/>
          <wp:effectExtent l="0" t="0" r="0" b="0"/>
          <wp:wrapNone/>
          <wp:docPr id="14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72" b="3972"/>
                  <a:stretch>
                    <a:fillRect/>
                  </a:stretch>
                </pic:blipFill>
                <pic:spPr bwMode="auto">
                  <a:xfrm>
                    <a:off x="0" y="0"/>
                    <a:ext cx="2777714" cy="13645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BBDAAD" w14:textId="0F4E7503" w:rsidR="00917399" w:rsidRPr="007F17E5" w:rsidRDefault="00DB3202" w:rsidP="007F17E5">
    <w:pPr>
      <w:pStyle w:val="Encabezado"/>
      <w:ind w:left="1985" w:right="851"/>
      <w:rPr>
        <w:rFonts w:ascii="Roboto" w:hAnsi="Roboto" w:cs="Times New Roman"/>
        <w:bCs/>
        <w:color w:val="C00000"/>
        <w:sz w:val="16"/>
        <w:szCs w:val="16"/>
        <w:lang w:eastAsia="es-ES_tradnl"/>
      </w:rPr>
    </w:pPr>
  </w:p>
  <w:p w14:paraId="3FC0CA9B" w14:textId="77777777" w:rsidR="00917399" w:rsidRDefault="00DB3202">
    <w:pPr>
      <w:pStyle w:val="Standar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5749A4"/>
    <w:multiLevelType w:val="multilevel"/>
    <w:tmpl w:val="C9EC112C"/>
    <w:styleLink w:val="Sin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5B"/>
    <w:rsid w:val="00024D9A"/>
    <w:rsid w:val="0005560C"/>
    <w:rsid w:val="001548AD"/>
    <w:rsid w:val="001A0B02"/>
    <w:rsid w:val="003C4277"/>
    <w:rsid w:val="004E1AE4"/>
    <w:rsid w:val="006737A1"/>
    <w:rsid w:val="00687ECA"/>
    <w:rsid w:val="00700334"/>
    <w:rsid w:val="007F17E5"/>
    <w:rsid w:val="007F4BDC"/>
    <w:rsid w:val="00827CDE"/>
    <w:rsid w:val="008952F5"/>
    <w:rsid w:val="008C6CD7"/>
    <w:rsid w:val="00A260D3"/>
    <w:rsid w:val="00B2735C"/>
    <w:rsid w:val="00B84D1E"/>
    <w:rsid w:val="00C00B8B"/>
    <w:rsid w:val="00CC455B"/>
    <w:rsid w:val="00CD153F"/>
    <w:rsid w:val="00DB3202"/>
    <w:rsid w:val="00E07626"/>
    <w:rsid w:val="00F06DCF"/>
    <w:rsid w:val="00F14E6B"/>
    <w:rsid w:val="00F712F1"/>
    <w:rsid w:val="00F90E01"/>
    <w:rsid w:val="00FA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124866"/>
  <w15:docId w15:val="{A47BBF37-BA09-4BFA-A849-B627F7460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ahoma"/>
        <w:sz w:val="24"/>
        <w:szCs w:val="24"/>
        <w:lang w:val="es-ES_tradn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pPr>
      <w:tabs>
        <w:tab w:val="center" w:pos="4252"/>
        <w:tab w:val="right" w:pos="8504"/>
      </w:tabs>
    </w:pPr>
  </w:style>
  <w:style w:type="paragraph" w:customStyle="1" w:styleId="p1">
    <w:name w:val="p1"/>
    <w:basedOn w:val="Standard"/>
    <w:rPr>
      <w:rFonts w:ascii="Times" w:eastAsia="Times" w:hAnsi="Times" w:cs="Times"/>
      <w:sz w:val="18"/>
      <w:szCs w:val="18"/>
      <w:lang w:eastAsia="es-ES_tradnl"/>
    </w:rPr>
  </w:style>
  <w:style w:type="paragraph" w:customStyle="1" w:styleId="p2">
    <w:name w:val="p2"/>
    <w:basedOn w:val="Standard"/>
    <w:rPr>
      <w:rFonts w:ascii="Times" w:eastAsia="Times" w:hAnsi="Times" w:cs="Times"/>
      <w:sz w:val="17"/>
      <w:szCs w:val="17"/>
      <w:lang w:eastAsia="es-ES_tradnl"/>
    </w:rPr>
  </w:style>
  <w:style w:type="paragraph" w:customStyle="1" w:styleId="p3">
    <w:name w:val="p3"/>
    <w:basedOn w:val="Standard"/>
    <w:pPr>
      <w:ind w:left="213"/>
    </w:pPr>
    <w:rPr>
      <w:rFonts w:ascii="Roboto" w:eastAsia="Roboto" w:hAnsi="Roboto" w:cs="Roboto"/>
      <w:color w:val="E42231"/>
      <w:sz w:val="12"/>
      <w:szCs w:val="12"/>
      <w:lang w:eastAsia="es-ES_tradnl"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apple-converted-space">
    <w:name w:val="apple-converted-space"/>
    <w:basedOn w:val="Fuentedeprrafopredeter"/>
  </w:style>
  <w:style w:type="numbering" w:customStyle="1" w:styleId="Sinlista1">
    <w:name w:val="Sin lista1"/>
    <w:basedOn w:val="Sinlista"/>
    <w:pPr>
      <w:numPr>
        <w:numId w:val="1"/>
      </w:numPr>
    </w:pPr>
  </w:style>
  <w:style w:type="paragraph" w:styleId="NormalWeb">
    <w:name w:val="Normal (Web)"/>
    <w:basedOn w:val="Normal"/>
    <w:unhideWhenUsed/>
    <w:rsid w:val="006737A1"/>
    <w:pPr>
      <w:widowControl/>
      <w:suppressAutoHyphens w:val="0"/>
      <w:autoSpaceDN/>
      <w:spacing w:after="158" w:line="276" w:lineRule="auto"/>
      <w:textAlignment w:val="auto"/>
    </w:pPr>
    <w:rPr>
      <w:rFonts w:ascii="Times New Roman" w:eastAsia="Times New Roman" w:hAnsi="Times New Roman" w:cs="Times New Roman"/>
      <w:sz w:val="22"/>
      <w:szCs w:val="22"/>
      <w:lang w:val="ca-ES-valencia" w:eastAsia="es-ES"/>
    </w:rPr>
  </w:style>
  <w:style w:type="character" w:styleId="Hipervnculo">
    <w:name w:val="Hyperlink"/>
    <w:basedOn w:val="Fuentedeprrafopredeter"/>
    <w:uiPriority w:val="99"/>
    <w:unhideWhenUsed/>
    <w:rsid w:val="00F06DCF"/>
    <w:rPr>
      <w:color w:val="0563C1" w:themeColor="hyperlink"/>
      <w:u w:val="single"/>
    </w:rPr>
  </w:style>
  <w:style w:type="paragraph" w:customStyle="1" w:styleId="Xttolcentrat">
    <w:name w:val="X títol centrat"/>
    <w:basedOn w:val="Xnormal"/>
    <w:next w:val="Xnormal"/>
    <w:rsid w:val="00E07626"/>
    <w:pPr>
      <w:keepNext/>
      <w:ind w:firstLine="0"/>
      <w:jc w:val="center"/>
    </w:pPr>
    <w:rPr>
      <w:smallCaps/>
    </w:rPr>
  </w:style>
  <w:style w:type="paragraph" w:customStyle="1" w:styleId="Xttolesq">
    <w:name w:val="X títol esq"/>
    <w:basedOn w:val="Normal"/>
    <w:next w:val="Xnormal"/>
    <w:rsid w:val="00E07626"/>
    <w:pPr>
      <w:keepNext/>
      <w:widowControl/>
      <w:suppressAutoHyphens w:val="0"/>
      <w:autoSpaceDN/>
      <w:spacing w:before="240"/>
      <w:jc w:val="both"/>
      <w:textAlignment w:val="auto"/>
    </w:pPr>
    <w:rPr>
      <w:rFonts w:ascii="Arial" w:eastAsia="Times New Roman" w:hAnsi="Arial" w:cs="Times New Roman"/>
      <w:b/>
      <w:szCs w:val="20"/>
      <w:lang w:val="ca-ES-valencia" w:eastAsia="es-ES"/>
    </w:rPr>
  </w:style>
  <w:style w:type="paragraph" w:customStyle="1" w:styleId="Xnormal">
    <w:name w:val="X normal"/>
    <w:basedOn w:val="Normal"/>
    <w:rsid w:val="00E07626"/>
    <w:pPr>
      <w:widowControl/>
      <w:suppressAutoHyphens w:val="0"/>
      <w:autoSpaceDN/>
      <w:spacing w:before="240"/>
      <w:ind w:firstLine="709"/>
      <w:jc w:val="both"/>
      <w:textAlignment w:val="auto"/>
    </w:pPr>
    <w:rPr>
      <w:rFonts w:ascii="Arial" w:eastAsia="Times New Roman" w:hAnsi="Arial" w:cs="Times New Roman"/>
      <w:szCs w:val="20"/>
      <w:lang w:val="ca-ES-valencia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cv_san@gva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29194893G\Downloads\Plantilla%20Conseller&#237;a%20Servicios%20Agricultura%20Valencian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Consellería Servicios Agricultura Valenciano.dotx</Template>
  <TotalTime>12</TotalTime>
  <Pages>1</Pages>
  <Words>146</Words>
  <Characters>803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GINER CONEJOS, CARMEN</dc:creator>
  <cp:lastModifiedBy>PALOMARES PALACIOS, AMPARO</cp:lastModifiedBy>
  <cp:revision>12</cp:revision>
  <dcterms:created xsi:type="dcterms:W3CDTF">2024-02-09T13:46:00Z</dcterms:created>
  <dcterms:modified xsi:type="dcterms:W3CDTF">2024-02-12T12:56:00Z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